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3F4" w:rsidRDefault="00D00FBB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  <w:bookmarkStart w:id="0" w:name="_GoBack"/>
      <w:bookmarkEnd w:id="0"/>
      <w:r>
        <w:rPr>
          <w:sz w:val="14"/>
          <w:szCs w:val="14"/>
        </w:rPr>
        <w:t xml:space="preserve"> </w:t>
      </w:r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5"/>
        <w:gridCol w:w="3165"/>
        <w:gridCol w:w="3161"/>
        <w:gridCol w:w="3148"/>
        <w:gridCol w:w="3145"/>
      </w:tblGrid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 Zestaw E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D01 Dieta podstawowa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D02 Dieta łatwostrawna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D03 Dieta z ograniczeniem łatwo przyswajalnych węglowodanów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D05 Dieta łatwostrawna z ograniczeniem tłuszczu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Śniadanie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color w:val="000000"/>
                <w:sz w:val="14"/>
                <w:szCs w:val="14"/>
              </w:rPr>
              <w:t>owsiane</w:t>
            </w:r>
            <w:r>
              <w:rPr>
                <w:color w:val="000000"/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Rzodkiewka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pszenny (150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żytni razowy (140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color w:val="000000"/>
                <w:sz w:val="14"/>
                <w:szCs w:val="14"/>
              </w:rPr>
              <w:t>owsiane</w:t>
            </w:r>
            <w:r>
              <w:rPr>
                <w:color w:val="000000"/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Rzodkiewka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pszenny (150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(50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II Śniadanie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Jogurt naturalny (200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Pomarańcza (1/2 szt. - 140 g)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Jogurt naturalny (200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Jabłko pieczone (150 g)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Jogurt naturalny (200 g: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Pomarańcza (1/2 szt. - 140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color w:val="000000"/>
                <w:sz w:val="14"/>
                <w:szCs w:val="14"/>
              </w:rPr>
              <w:t>owsiane</w:t>
            </w:r>
            <w:r>
              <w:rPr>
                <w:color w:val="000000"/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Warzywna pasta kanapkowa (50 g: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(52,63%), marchew (19,43%), pietruszka korzeń (19,43%), olej rzepakowy (8,10%), czosnek granulowany (0,40%))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Jabłko pieczone (150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Warzywna pasta kanapkowa (50 g: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(52,63%), marchew (19,43%), pietruszka korzeń (19,43%), olej rzepakowy (8,10%), czosnek granulowany (0,40%))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Obiad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Sos z cukinii i pomidora (150 g: pomidor (40,36%), cukinia (32,28%), marchew (12,11%), olej rzepakowy (8,07%), cebula (4,04%), koncentrat </w:t>
            </w:r>
            <w:r>
              <w:rPr>
                <w:color w:val="000000"/>
                <w:sz w:val="14"/>
                <w:szCs w:val="14"/>
              </w:rPr>
              <w:lastRenderedPageBreak/>
              <w:t>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lastRenderedPageBreak/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Sos z cukinii i pomidora (150 g: pomidor (40,36%), cukinia (32,28%), marchew (12,11%), olej rzepakowy (8,07%), cebula (4,04%), koncentrat </w:t>
            </w:r>
            <w:r>
              <w:rPr>
                <w:color w:val="000000"/>
                <w:sz w:val="14"/>
                <w:szCs w:val="14"/>
              </w:rPr>
              <w:lastRenderedPageBreak/>
              <w:t>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lastRenderedPageBreak/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Sos z cukinii i pomidora (150 g: pomidor (40,36%), cukinia (32,28%), marchew (12,11%), olej rzepakowy (8,07%), cebula (4,04%), koncentrat </w:t>
            </w:r>
            <w:r>
              <w:rPr>
                <w:color w:val="000000"/>
                <w:sz w:val="14"/>
                <w:szCs w:val="14"/>
              </w:rPr>
              <w:lastRenderedPageBreak/>
              <w:t>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Woda (200 g)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lastRenderedPageBreak/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Sos z cukinii i pomidora (150 g: pomidor (40,36%), cukinia (32,28%), marchew (12,11%), olej rzepakowy (8,07%), cebula (4,04%), koncentrat </w:t>
            </w:r>
            <w:r>
              <w:rPr>
                <w:color w:val="000000"/>
                <w:sz w:val="14"/>
                <w:szCs w:val="14"/>
              </w:rPr>
              <w:lastRenderedPageBreak/>
              <w:t>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Podwieczorek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right="6"/>
              <w:rPr>
                <w:color w:val="000000"/>
                <w:sz w:val="14"/>
                <w:szCs w:val="14"/>
              </w:rPr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żytni razowy (50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color w:val="000000"/>
                <w:sz w:val="14"/>
                <w:szCs w:val="14"/>
              </w:rPr>
              <w:t>owsiane</w:t>
            </w:r>
            <w:r>
              <w:rPr>
                <w:color w:val="000000"/>
                <w:sz w:val="14"/>
                <w:szCs w:val="14"/>
              </w:rPr>
              <w:t>, drożdże, sól) wy (8,10%), czosnek granulowany (0,40%))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Pasta z zielonego groszku (50 g: groszek zielony (88,24%), olej rzepakowy (5,88%), sok z cytryny (3,53%), czosnek granulowany (0,98%), bazylia suszona (0,98%), pieprz czarny mielony (0,39%))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right="6"/>
              <w:rPr>
                <w:color w:val="000000"/>
                <w:sz w:val="14"/>
                <w:szCs w:val="14"/>
              </w:rPr>
            </w:pP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Kolacja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color w:val="000000"/>
                <w:sz w:val="14"/>
                <w:szCs w:val="14"/>
              </w:rPr>
              <w:t>owsiane</w:t>
            </w:r>
            <w:r>
              <w:rPr>
                <w:color w:val="000000"/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Margaryna Rama (15 g: oleje roślinne (rzepakowy, słonecznikowy), woda, tłuszcz kokosowy, sól 0,3%, emulgator (lecytyna słonecznikowa), naturalny aromat, barwnik (karoten), witaminy (A,D))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color w:val="000000"/>
                <w:sz w:val="14"/>
                <w:szCs w:val="14"/>
              </w:rPr>
              <w:t>owsiane</w:t>
            </w:r>
            <w:r>
              <w:rPr>
                <w:color w:val="000000"/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Margaryna Rama (15 g: oleje roślinne (rzepakowy, słonecznikowy), woda, tłuszcz kokosowy, sól 0,3%, emulgator (lecytyna słonecznikowa), naturalny aromat, barwnik (karoten), witaminy (A,D))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color w:val="000000"/>
                <w:sz w:val="14"/>
                <w:szCs w:val="14"/>
              </w:rPr>
              <w:t>żytnia</w:t>
            </w:r>
            <w:r>
              <w:rPr>
                <w:color w:val="000000"/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Wartość energetyczna: 2112,4 kcal</w:t>
            </w:r>
            <w:r>
              <w:rPr>
                <w:sz w:val="14"/>
                <w:szCs w:val="14"/>
              </w:rPr>
              <w:br/>
              <w:t xml:space="preserve">białko: 90,9 g, tłuszcz: 66,9 g, w tym nasycone kwasy tłuszczowe: 19,7 g, węglowodany: 302,61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51,31 g, błonnik: 32,25 g, sód: 1980,59 mg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Wartość energetyczna: 2110,2 kcal</w:t>
            </w:r>
            <w:r>
              <w:rPr>
                <w:sz w:val="14"/>
                <w:szCs w:val="14"/>
              </w:rPr>
              <w:br/>
              <w:t xml:space="preserve">białko: 90,4 g, tłuszcz: 64,7 g, w tym nasycone kwasy tłuszczowe: 19,7 g, węglowodany: 303,3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54,59 g, błonnik: 23,89 g, sód: 1977,57 mg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Wartość energetyczna: 2148,3 kcal</w:t>
            </w:r>
            <w:r>
              <w:rPr>
                <w:sz w:val="14"/>
                <w:szCs w:val="14"/>
              </w:rPr>
              <w:br/>
              <w:t xml:space="preserve">białko: 99,9 g, tłuszcz: 68,3 g, w tym nasycone kwasy tłuszczowe: 15,5 g, węglowodany: 306 g, w tym </w:t>
            </w:r>
            <w:r w:rsidR="00936B99">
              <w:rPr>
                <w:sz w:val="14"/>
                <w:szCs w:val="14"/>
              </w:rPr>
              <w:t xml:space="preserve">cukry: </w:t>
            </w:r>
            <w:r>
              <w:rPr>
                <w:sz w:val="14"/>
                <w:szCs w:val="14"/>
              </w:rPr>
              <w:t>39,03 g, błonnik: 45,32 g, sód: 2182,75 mg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Wartość energetyczna: 2086 kcal</w:t>
            </w:r>
            <w:r>
              <w:rPr>
                <w:sz w:val="14"/>
                <w:szCs w:val="14"/>
              </w:rPr>
              <w:br/>
              <w:t xml:space="preserve">białko: 86,1 g, tłuszcz: 57,8 g, w tym nasycone kwasy tłuszczowe: 14 g, węglowodany: 318,19 g, w tym </w:t>
            </w:r>
            <w:r w:rsidR="00936B99">
              <w:rPr>
                <w:sz w:val="14"/>
                <w:szCs w:val="14"/>
              </w:rPr>
              <w:t xml:space="preserve">cukry: </w:t>
            </w:r>
            <w:r>
              <w:rPr>
                <w:sz w:val="14"/>
                <w:szCs w:val="14"/>
              </w:rPr>
              <w:t>47,89 g, błonnik: 26,03 g, sód: 2076,86 mg</w:t>
            </w:r>
          </w:p>
        </w:tc>
      </w:tr>
    </w:tbl>
    <w:p w:rsidR="000E23F4" w:rsidRDefault="000E23F4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"/>
        <w:rPr>
          <w:color w:val="000000"/>
          <w:sz w:val="14"/>
          <w:szCs w:val="14"/>
        </w:rPr>
      </w:pPr>
    </w:p>
    <w:p w:rsidR="000E23F4" w:rsidRDefault="00D00FBB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"/>
        <w:rPr>
          <w:color w:val="000000"/>
          <w:sz w:val="14"/>
          <w:szCs w:val="14"/>
        </w:rPr>
      </w:pPr>
      <w:r>
        <w:br w:type="page"/>
      </w:r>
    </w:p>
    <w:tbl>
      <w:tblPr>
        <w:tblStyle w:val="a0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5"/>
        <w:gridCol w:w="3158"/>
        <w:gridCol w:w="3156"/>
        <w:gridCol w:w="3151"/>
        <w:gridCol w:w="3153"/>
      </w:tblGrid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 xml:space="preserve"> Zestaw E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D07 Dieta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bogatobiałkowa</w:t>
            </w:r>
            <w:proofErr w:type="spellEnd"/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D08 Dieta niskobiałkowa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D11 Dieta papkowata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D12 Dieta płynna wzmocniona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Śniadanie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(150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(150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niskobiałkowy (150 g: woda, skrobia kukurydziana, mąka ryżowa, olej rzepakowy, substancje zagęszczające: guma </w:t>
            </w:r>
            <w:proofErr w:type="spellStart"/>
            <w:r>
              <w:rPr>
                <w:sz w:val="14"/>
                <w:szCs w:val="14"/>
              </w:rPr>
              <w:t>ksantanowa</w:t>
            </w:r>
            <w:proofErr w:type="spellEnd"/>
            <w:r>
              <w:rPr>
                <w:sz w:val="14"/>
                <w:szCs w:val="14"/>
              </w:rPr>
              <w:t xml:space="preserve">, </w:t>
            </w:r>
            <w:proofErr w:type="spellStart"/>
            <w:r>
              <w:rPr>
                <w:sz w:val="14"/>
                <w:szCs w:val="14"/>
              </w:rPr>
              <w:t>hydroksypropylometyloceluloza</w:t>
            </w:r>
            <w:proofErr w:type="spellEnd"/>
            <w:r>
              <w:rPr>
                <w:sz w:val="14"/>
                <w:szCs w:val="14"/>
              </w:rPr>
              <w:t>; drożdże, cukier, błonnik z babki jajowatej,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Zmiksowane płatki ryżowe na mleku (600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2% tł. (60%), jabłko (25%), płatki ryżowe (12,5%), margaryna (2,5%))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Zmiksowane płatki ryżowe na mleku (600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2% tł. (60%), jabłko (25%), płatki ryżowe (12,5%), margaryna (2,5%))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II Śniadanie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Skyr</w:t>
            </w:r>
            <w:proofErr w:type="spellEnd"/>
            <w:r>
              <w:rPr>
                <w:sz w:val="14"/>
                <w:szCs w:val="14"/>
              </w:rPr>
              <w:t xml:space="preserve"> naturalny (150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jogurtowych: </w:t>
            </w:r>
            <w:proofErr w:type="spellStart"/>
            <w:r>
              <w:rPr>
                <w:sz w:val="14"/>
                <w:szCs w:val="14"/>
              </w:rPr>
              <w:t>Streptococcus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thermophilus</w:t>
            </w:r>
            <w:proofErr w:type="spellEnd"/>
            <w:r>
              <w:rPr>
                <w:sz w:val="14"/>
                <w:szCs w:val="14"/>
              </w:rPr>
              <w:t xml:space="preserve">, </w:t>
            </w:r>
            <w:proofErr w:type="spellStart"/>
            <w:r>
              <w:rPr>
                <w:sz w:val="14"/>
                <w:szCs w:val="14"/>
              </w:rPr>
              <w:t>Lactobacillus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bulgaricus</w:t>
            </w:r>
            <w:proofErr w:type="spellEnd"/>
            <w:r>
              <w:rPr>
                <w:sz w:val="14"/>
                <w:szCs w:val="14"/>
              </w:rPr>
              <w:t>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Jabłko pieczone (150 g)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Jabłko pieczone (150 g)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Zmiksowany chleb w mleku (220 g: </w:t>
            </w:r>
            <w:r w:rsidR="00CE6041" w:rsidRPr="00CE6041">
              <w:rPr>
                <w:b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2%. </w:t>
            </w:r>
            <w:proofErr w:type="spellStart"/>
            <w:r>
              <w:rPr>
                <w:sz w:val="14"/>
                <w:szCs w:val="14"/>
              </w:rPr>
              <w:t>tł</w:t>
            </w:r>
            <w:proofErr w:type="spellEnd"/>
            <w:r>
              <w:rPr>
                <w:sz w:val="14"/>
                <w:szCs w:val="14"/>
              </w:rPr>
              <w:t xml:space="preserve"> (55%), chleb </w:t>
            </w:r>
            <w:r>
              <w:rPr>
                <w:b/>
                <w:bCs/>
                <w:sz w:val="14"/>
                <w:szCs w:val="14"/>
              </w:rPr>
              <w:t xml:space="preserve">pszenny </w:t>
            </w:r>
            <w:r>
              <w:rPr>
                <w:sz w:val="14"/>
                <w:szCs w:val="14"/>
              </w:rPr>
              <w:t xml:space="preserve">(45%: mąka </w:t>
            </w:r>
            <w:r>
              <w:rPr>
                <w:b/>
                <w:bCs/>
                <w:sz w:val="14"/>
                <w:szCs w:val="14"/>
              </w:rPr>
              <w:t xml:space="preserve">pszenna </w:t>
            </w:r>
            <w:r>
              <w:rPr>
                <w:sz w:val="14"/>
                <w:szCs w:val="14"/>
              </w:rPr>
              <w:t xml:space="preserve">typ 750 (59,7%), woda, mąka </w:t>
            </w:r>
            <w:r>
              <w:rPr>
                <w:b/>
                <w:bCs/>
                <w:sz w:val="14"/>
                <w:szCs w:val="14"/>
              </w:rPr>
              <w:t xml:space="preserve">żytnia </w:t>
            </w:r>
            <w:r>
              <w:rPr>
                <w:sz w:val="14"/>
                <w:szCs w:val="14"/>
              </w:rPr>
              <w:t>typ 720 (14,9%), drożdże, sól))</w:t>
            </w:r>
          </w:p>
          <w:p w:rsidR="000E23F4" w:rsidRDefault="000E23F4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Zmiksowany chleb w mleku (220 g: </w:t>
            </w:r>
            <w:r w:rsidR="00CE6041" w:rsidRPr="00CE6041">
              <w:rPr>
                <w:b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2%. </w:t>
            </w:r>
            <w:proofErr w:type="spellStart"/>
            <w:r>
              <w:rPr>
                <w:sz w:val="14"/>
                <w:szCs w:val="14"/>
              </w:rPr>
              <w:t>tł</w:t>
            </w:r>
            <w:proofErr w:type="spellEnd"/>
            <w:r>
              <w:rPr>
                <w:sz w:val="14"/>
                <w:szCs w:val="14"/>
              </w:rPr>
              <w:t xml:space="preserve"> (55%), chleb </w:t>
            </w:r>
            <w:r>
              <w:rPr>
                <w:b/>
                <w:bCs/>
                <w:sz w:val="14"/>
                <w:szCs w:val="14"/>
              </w:rPr>
              <w:t xml:space="preserve">pszenny </w:t>
            </w:r>
            <w:r>
              <w:rPr>
                <w:sz w:val="14"/>
                <w:szCs w:val="14"/>
              </w:rPr>
              <w:t xml:space="preserve">(45%: mąka </w:t>
            </w:r>
            <w:r>
              <w:rPr>
                <w:b/>
                <w:bCs/>
                <w:sz w:val="14"/>
                <w:szCs w:val="14"/>
              </w:rPr>
              <w:t xml:space="preserve">pszenna </w:t>
            </w:r>
            <w:r>
              <w:rPr>
                <w:sz w:val="14"/>
                <w:szCs w:val="14"/>
              </w:rPr>
              <w:t xml:space="preserve">typ 750 (59,7%), woda, mąka </w:t>
            </w:r>
            <w:r>
              <w:rPr>
                <w:b/>
                <w:bCs/>
                <w:sz w:val="14"/>
                <w:szCs w:val="14"/>
              </w:rPr>
              <w:t xml:space="preserve">żytnia </w:t>
            </w:r>
            <w:r>
              <w:rPr>
                <w:sz w:val="14"/>
                <w:szCs w:val="14"/>
              </w:rPr>
              <w:t>typ 720 (14,9%), drożdże, sól))</w:t>
            </w:r>
          </w:p>
          <w:p w:rsidR="000E23F4" w:rsidRDefault="000E23F4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Obiad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Wzmocniona krupnik (400 g: włoszczyzna (22,99%), woda (22,08%), mięso z ud kurczaka (15,33%), kasza jaglana (11,49%), ziemniaki (7,66%), porcja rosołowa z kurczaka (6,61%), marchew (5,30%), </w:t>
            </w:r>
            <w:r>
              <w:rPr>
                <w:b/>
                <w:bCs/>
                <w:sz w:val="14"/>
                <w:szCs w:val="14"/>
              </w:rPr>
              <w:t xml:space="preserve">seler </w:t>
            </w:r>
            <w:r>
              <w:rPr>
                <w:sz w:val="14"/>
                <w:szCs w:val="14"/>
              </w:rPr>
              <w:t xml:space="preserve">(2,63%), pietruszka korzeń (2,63%), olej rzepakowy (1,92%), por (0,60%), sól (0,19%), pieprz (0,19%), ziele angielskie (0,19%), liść laurowy (0,19%)) Gniecione kopytka z serem </w:t>
            </w:r>
            <w:r>
              <w:rPr>
                <w:color w:val="000000"/>
                <w:sz w:val="14"/>
                <w:szCs w:val="14"/>
              </w:rPr>
              <w:t xml:space="preserve">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spacing w:after="0" w:line="240" w:lineRule="auto"/>
              <w:ind w:left="-24" w:right="6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Zmiksowany sos warzywny </w:t>
            </w:r>
            <w:r>
              <w:rPr>
                <w:color w:val="000000"/>
                <w:sz w:val="14"/>
                <w:szCs w:val="14"/>
              </w:rPr>
              <w:t>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Wzmocniona krupnik (600 g: włoszczyzna (22,99%), woda (22,08%), mięso z ud kurczaka (15,33%), kasza jaglana (11,49%), ziemniaki (7,66%), porcja rosołowa z kurczaka (6,61%), marchew (5,30%), </w:t>
            </w:r>
            <w:r>
              <w:rPr>
                <w:b/>
                <w:bCs/>
                <w:sz w:val="14"/>
                <w:szCs w:val="14"/>
              </w:rPr>
              <w:t xml:space="preserve">seler </w:t>
            </w:r>
            <w:r>
              <w:rPr>
                <w:sz w:val="14"/>
                <w:szCs w:val="14"/>
              </w:rPr>
              <w:t xml:space="preserve">(2,63%), pietruszka korzeń (2,63%), olej rzepakowy (1,92%), por (0,60%), sól (0,19%), pieprz (0,19%), ziele angielskie (0,19%), liść laurowy (0,19%)) </w:t>
            </w:r>
          </w:p>
          <w:p w:rsidR="000E23F4" w:rsidRDefault="00D00FBB" w:rsidP="00D00FBB">
            <w:pPr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Podwieczorek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(25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Pasta z zielonego groszku (25 g: groszek zielony (88,24%), olej rzepakowy (5,88%), sok z cytryny </w:t>
            </w:r>
            <w:r>
              <w:rPr>
                <w:color w:val="000000"/>
                <w:sz w:val="14"/>
                <w:szCs w:val="14"/>
              </w:rPr>
              <w:lastRenderedPageBreak/>
              <w:t>(3,53%), czosnek granulowany (0,98%), bazylia suszona (0,98%), pieprz czarny mielony (0,39%))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Kolacja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niskobiałkowy (100 g: woda, skrobia kukurydziana, mąka ryżowa, olej rzepakowy, substancje zagęszczające: guma </w:t>
            </w:r>
            <w:proofErr w:type="spellStart"/>
            <w:r>
              <w:rPr>
                <w:sz w:val="14"/>
                <w:szCs w:val="14"/>
              </w:rPr>
              <w:t>ksantanowa</w:t>
            </w:r>
            <w:proofErr w:type="spellEnd"/>
            <w:r>
              <w:rPr>
                <w:sz w:val="14"/>
                <w:szCs w:val="14"/>
              </w:rPr>
              <w:t xml:space="preserve">, </w:t>
            </w:r>
            <w:proofErr w:type="spellStart"/>
            <w:r>
              <w:rPr>
                <w:sz w:val="14"/>
                <w:szCs w:val="14"/>
              </w:rPr>
              <w:t>hydroksypropylometyloceluloza</w:t>
            </w:r>
            <w:proofErr w:type="spellEnd"/>
            <w:r>
              <w:rPr>
                <w:sz w:val="14"/>
                <w:szCs w:val="14"/>
              </w:rPr>
              <w:t>; drożdże, cukier, błonnik z babki jajowatej,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Warzywna pasta kanapkowa (50 g: </w:t>
            </w:r>
            <w:r>
              <w:rPr>
                <w:b/>
                <w:bCs/>
                <w:sz w:val="14"/>
                <w:szCs w:val="14"/>
              </w:rPr>
              <w:t>seler</w:t>
            </w:r>
            <w:r>
              <w:rPr>
                <w:sz w:val="14"/>
                <w:szCs w:val="14"/>
              </w:rPr>
              <w:t xml:space="preserve"> (52,63%), marchew (19,43%), pietruszka korzeń (19,43%), olej rzepakowy (8,10%), czosnek granulowany (0,40%))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Wzmocniona krupnik (400 g: włoszczyzna (22,99%), woda (22,08%), mięso z ud kurczaka (15,33%), kasza jaglana (11,49%), ziemniaki (7,66%), porcja rosołowa z kurczaka (6,61%), marchew (5,30%), </w:t>
            </w:r>
            <w:r>
              <w:rPr>
                <w:b/>
                <w:bCs/>
                <w:sz w:val="14"/>
                <w:szCs w:val="14"/>
              </w:rPr>
              <w:t xml:space="preserve">seler </w:t>
            </w:r>
            <w:r>
              <w:rPr>
                <w:sz w:val="14"/>
                <w:szCs w:val="14"/>
              </w:rPr>
              <w:t>(2,63%), pietruszka korzeń (2,63%), olej rzepakowy (1,92%), por (0,60%), sól (0,19%), pieprz (0,19%), ziele angielskie (0,19%), liść laurowy (0,19%)) Herbata z cytryną (250 g: napar herbaty czarnej (98%), cytryna (2%))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left="-24"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Wzmocniona krupnik (600 g: włoszczyzna (22,99%), woda (22,08%), mięso z ud kurczaka (15,33%), kasza jaglana (11,49%), ziemniaki (7,66%), porcja rosołowa z kurczaka (6,61%), marchew (5,30%), </w:t>
            </w:r>
            <w:r>
              <w:rPr>
                <w:b/>
                <w:bCs/>
                <w:sz w:val="14"/>
                <w:szCs w:val="14"/>
              </w:rPr>
              <w:t xml:space="preserve">seler </w:t>
            </w:r>
            <w:r>
              <w:rPr>
                <w:sz w:val="14"/>
                <w:szCs w:val="14"/>
              </w:rPr>
              <w:t>(2,63%), pietruszka korzeń (2,63%), olej rzepakowy (1,92%), por (0,60%), sól (0,19%), pieprz (0,19%), ziele angielskie (0,19%), liść laurowy (0,19%)) 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2175,9 kcal, białko: 102,1 g, tłuszcz: 62,8 g, w tym nasycone kwasy tłuszczowe: 17,7 g, węglowodany: 313,18 g, w tym </w:t>
            </w:r>
            <w:r w:rsidR="00936B99">
              <w:rPr>
                <w:sz w:val="14"/>
                <w:szCs w:val="14"/>
              </w:rPr>
              <w:t xml:space="preserve">cukry: </w:t>
            </w:r>
            <w:r>
              <w:rPr>
                <w:sz w:val="14"/>
                <w:szCs w:val="14"/>
              </w:rPr>
              <w:t>53,13 g, błonnik: 25,65 g, sód: 2120,5 mg</w:t>
            </w:r>
          </w:p>
          <w:p w:rsidR="000E23F4" w:rsidRDefault="000E23F4" w:rsidP="00D00FBB">
            <w:pPr>
              <w:spacing w:after="0" w:line="240" w:lineRule="auto"/>
              <w:ind w:right="6"/>
              <w:jc w:val="center"/>
              <w:rPr>
                <w:sz w:val="14"/>
                <w:szCs w:val="14"/>
              </w:rPr>
            </w:pP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1901,0 kcal, białko: 53,1 g, tłuszcz: 72,6 g, w tym nasycone kwasy tłuszczowe: 14,9 g, węglowodany: 267,4 g, w tym </w:t>
            </w:r>
            <w:r w:rsidR="00936B99">
              <w:rPr>
                <w:sz w:val="14"/>
                <w:szCs w:val="14"/>
              </w:rPr>
              <w:t xml:space="preserve">cukry: </w:t>
            </w:r>
            <w:r>
              <w:rPr>
                <w:sz w:val="14"/>
                <w:szCs w:val="14"/>
              </w:rPr>
              <w:t>37,51 g, błonnik: 26,28 g, sód: 2038,44 mg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2102,0 kcal, białko: 91,3 g, tłuszcz: 66,8 g, w tym nasycone kwasy tłuszczowe: 15,6 g, węglowodany: 295,17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53,84 g, błonnik: 25,82 g, sód: 1513,14 mg 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spacing w:after="0" w:line="240" w:lineRule="auto"/>
              <w:ind w:right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2012,1 kcal, białko: 92,9 g, tłuszcz: 66,9 g, w tym nasycone kwasy tłuszczowe: 14,8 g, węglowodany: 272,04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51,54 g, błonnik: 25,17 g, sód: 1830,61 mg </w:t>
            </w:r>
          </w:p>
        </w:tc>
      </w:tr>
    </w:tbl>
    <w:p w:rsidR="000E23F4" w:rsidRDefault="000E23F4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</w:p>
    <w:p w:rsidR="000E23F4" w:rsidRDefault="00D00FBB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  <w:r>
        <w:br w:type="page"/>
      </w:r>
    </w:p>
    <w:tbl>
      <w:tblPr>
        <w:tblStyle w:val="a1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5"/>
        <w:gridCol w:w="4206"/>
        <w:gridCol w:w="4206"/>
        <w:gridCol w:w="4207"/>
      </w:tblGrid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 xml:space="preserve"> Zestaw 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C01 Dieta podstawowa dla kobiet w ciąży i laktacji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C02 Dieta łatwostrawna dla kobiet w ciąży i laktacji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C03 Dieta z ograniczeniem łatwo przyswajalnych węglowodanów dla kobiet w ciąży i laktacji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Śniadanie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(75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Rzodkiewka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(150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17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(140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Rzodkiewka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II Śniadanie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Jogurt naturalny (200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Pomarańcza (1/2 szt. - 140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Słonecznik (15 g)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Jogurt naturalny (200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Jabłko pieczone (150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Warzywna pasta kanapkowa (50 g: </w:t>
            </w:r>
            <w:r>
              <w:rPr>
                <w:b/>
                <w:bCs/>
                <w:sz w:val="14"/>
                <w:szCs w:val="14"/>
              </w:rPr>
              <w:t>seler</w:t>
            </w:r>
            <w:r>
              <w:rPr>
                <w:sz w:val="14"/>
                <w:szCs w:val="14"/>
              </w:rPr>
              <w:t xml:space="preserve"> (52,63%), marchew (19,43%), pietruszka korzeń (19,43%), olej rzepakowy (8,10%), czosnek granulowany (0,40%))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489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Skyr</w:t>
            </w:r>
            <w:proofErr w:type="spellEnd"/>
            <w:r>
              <w:rPr>
                <w:sz w:val="14"/>
                <w:szCs w:val="14"/>
              </w:rPr>
              <w:t xml:space="preserve"> naturalny (150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jogurtowych: </w:t>
            </w:r>
            <w:proofErr w:type="spellStart"/>
            <w:r>
              <w:rPr>
                <w:sz w:val="14"/>
                <w:szCs w:val="14"/>
              </w:rPr>
              <w:t>Streptococcus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thermophilus</w:t>
            </w:r>
            <w:proofErr w:type="spellEnd"/>
            <w:r>
              <w:rPr>
                <w:sz w:val="14"/>
                <w:szCs w:val="14"/>
              </w:rPr>
              <w:t xml:space="preserve">, </w:t>
            </w:r>
            <w:proofErr w:type="spellStart"/>
            <w:r>
              <w:rPr>
                <w:sz w:val="14"/>
                <w:szCs w:val="14"/>
              </w:rPr>
              <w:t>Lactobacillus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bulgaricus</w:t>
            </w:r>
            <w:proofErr w:type="spellEnd"/>
            <w:r>
              <w:rPr>
                <w:sz w:val="14"/>
                <w:szCs w:val="14"/>
              </w:rPr>
              <w:t>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8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Sok pomidorowy (200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8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8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Warzywna pasta kanapkowa (50 g: </w:t>
            </w:r>
            <w:r>
              <w:rPr>
                <w:b/>
                <w:bCs/>
                <w:sz w:val="14"/>
                <w:szCs w:val="14"/>
              </w:rPr>
              <w:t>seler</w:t>
            </w:r>
            <w:r>
              <w:rPr>
                <w:sz w:val="14"/>
                <w:szCs w:val="14"/>
              </w:rPr>
              <w:t xml:space="preserve"> (52,63%), marchew (19,43%), pietruszka korzeń (19,43%), olej rzepakowy (8,10%), czosnek granulowany (0,40%))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Obiad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Woda (200 g)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53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Podwieczorek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widowControl w:val="0"/>
              <w:spacing w:after="0" w:line="240" w:lineRule="auto"/>
              <w:ind w:left="-24" w:right="183"/>
              <w:rPr>
                <w:sz w:val="14"/>
                <w:szCs w:val="14"/>
              </w:rPr>
            </w:pP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20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bookmarkStart w:id="1" w:name="_heading=h.bj5rzeffnkly" w:colFirst="0" w:colLast="0"/>
            <w:bookmarkEnd w:id="1"/>
            <w:r>
              <w:rPr>
                <w:sz w:val="14"/>
                <w:szCs w:val="14"/>
              </w:rPr>
              <w:t xml:space="preserve">Pasta z zielonego groszku (50 g: groszek zielony (88,24%), olej rzepakowy (5,88%), sok z cytryny (3,53%), czosnek granulowany </w:t>
            </w:r>
            <w:r>
              <w:rPr>
                <w:sz w:val="14"/>
                <w:szCs w:val="14"/>
              </w:rPr>
              <w:lastRenderedPageBreak/>
              <w:t>(0,98%), bazylia suszona (0,98%), pieprz czarny mielony (0,39%))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Kolacja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Margaryna Rama (15 g: oleje roślinne (rzepakowy, słonecznikowy), woda, tłuszcz kokosowy, sól 0,3%, emulgator (lecytyna słonecznikowa), naturalny aromat, barwnik (karoten), witaminy (A,D))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45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Margaryna Rama (15 g: oleje roślinne (rzepakowy, słonecznikowy), woda, tłuszcz kokosowy, sól 0,3%, emulgator (lecytyna słonecznikowa), naturalny aromat, barwnik (karoten), witaminy (A,D))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06" w:type="dxa"/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2190,3 kcal, białko: 94,2 g, tłuszcz: 72,8 g, w tym nasycone kwasy tłuszczowe: 20,3 g, węglowodany: 305,93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56,54 g, błonnik: 33,06 g, sód: 1780,99 mg </w:t>
            </w:r>
          </w:p>
        </w:tc>
        <w:tc>
          <w:tcPr>
            <w:tcW w:w="4206" w:type="dxa"/>
          </w:tcPr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2273,6 kcal, białko: 95,0 g, tłuszcz: 69,1 g, w tym nasycone kwasy tłuszczowe: 20,1 g, węglowodany: 331,23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56,35 g, błonnik: 26,95 g, sód: 1513,25 mg </w:t>
            </w:r>
          </w:p>
        </w:tc>
        <w:tc>
          <w:tcPr>
            <w:tcW w:w="4207" w:type="dxa"/>
          </w:tcPr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2148,3 kcal, białko: 109,9 g, tłuszcz: 68,3 g, w tym nasycone kwasy tłuszczowe: 15,5 g, węglowodany: 306,00 g, w tym </w:t>
            </w:r>
            <w:r w:rsidR="00936B99">
              <w:rPr>
                <w:sz w:val="14"/>
                <w:szCs w:val="14"/>
              </w:rPr>
              <w:t xml:space="preserve">cukry: </w:t>
            </w:r>
            <w:r>
              <w:rPr>
                <w:sz w:val="14"/>
                <w:szCs w:val="14"/>
              </w:rPr>
              <w:t xml:space="preserve">39,03 g, błonnik: 45,32 g, sód: 1982,75 mg </w:t>
            </w:r>
          </w:p>
        </w:tc>
      </w:tr>
    </w:tbl>
    <w:p w:rsidR="000E23F4" w:rsidRDefault="000E23F4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</w:p>
    <w:p w:rsidR="000E23F4" w:rsidRDefault="00D00FBB" w:rsidP="00D00FBB">
      <w:pPr>
        <w:spacing w:after="0" w:line="240" w:lineRule="auto"/>
        <w:rPr>
          <w:sz w:val="14"/>
          <w:szCs w:val="14"/>
        </w:rPr>
      </w:pPr>
      <w:r>
        <w:br w:type="page"/>
      </w:r>
    </w:p>
    <w:tbl>
      <w:tblPr>
        <w:tblStyle w:val="a2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5"/>
        <w:gridCol w:w="4206"/>
        <w:gridCol w:w="4206"/>
        <w:gridCol w:w="4207"/>
      </w:tblGrid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 xml:space="preserve"> Zestaw 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P01 Dieta podstawowa 2-3 lat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P01 Dieta podstawowa 4-9 lat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P01 Dieta podstawowa 10-18 lat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Śniadanie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(150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(35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(150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(35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Rzodkiewka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żytni razowy (70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Rzodkiewka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II Śniadanie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Pomarańcza (1/4 szt. - 70 g)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Jogurt naturalny (100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Pomarańcza (1/4 szt. - 70 g)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Jogurt naturalny (200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Pomarańcza (1/2 szt. - 140 g)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Obiad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(200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(150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(75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(200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(100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Kolacja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(25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Margaryna Rama (15 g: oleje roślinne (rzepakowy, słonecznikowy), woda, tłuszcz kokosowy, sól 0,3%, emulgator (lecytyna słonecznikowa), naturalny aromat, barwnik (karoten), witaminy (A,D))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(80 g; ryż (20%), szynka wieprzowa (20%), ananas (16%), kukurydza konserwowa (16%), papryka czerwona (16%), majonez (zaw.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; 5,5%), jogurt naturalny </w:t>
            </w:r>
            <w:r>
              <w:rPr>
                <w:color w:val="000000"/>
                <w:sz w:val="14"/>
                <w:szCs w:val="14"/>
              </w:rPr>
              <w:lastRenderedPageBreak/>
              <w:t xml:space="preserve">(zaw. </w:t>
            </w:r>
            <w:r w:rsidR="00CE6041" w:rsidRPr="00CE6041">
              <w:rPr>
                <w:b/>
                <w:bCs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 xml:space="preserve">Chleb żytni razowy (35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Margaryna Rama (15 g: oleje roślinne (rzepakowy, słonecznikowy), woda, tłuszcz kokosowy, sól 0,3%, emulgator (lecytyna słonecznikowa), naturalny aromat, barwnik (karoten), witaminy (A,D))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</w:t>
            </w:r>
            <w:r>
              <w:rPr>
                <w:color w:val="000000"/>
                <w:sz w:val="14"/>
                <w:szCs w:val="14"/>
              </w:rPr>
              <w:lastRenderedPageBreak/>
              <w:t xml:space="preserve">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 xml:space="preserve">Chleb żytni razowy (70 g: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2000 (38,2%), woda,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(17,4%),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(13,9%), ziarna słonecznika (2,1%), len nasiona, płatki </w:t>
            </w:r>
            <w:r>
              <w:rPr>
                <w:b/>
                <w:bCs/>
                <w:sz w:val="14"/>
                <w:szCs w:val="14"/>
              </w:rPr>
              <w:t>owsiane</w:t>
            </w:r>
            <w:r>
              <w:rPr>
                <w:sz w:val="14"/>
                <w:szCs w:val="14"/>
              </w:rPr>
              <w:t xml:space="preserve">, drożdże, sól) 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Margaryna Rama (15 g: oleje roślinne (rzepakowy, słonecznikowy), woda, tłuszcz kokosowy, sól 0,3%, emulgator (lecytyna słonecznikowa), naturalny aromat, barwnik (karoten), witaminy (A,D))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Pomidor (50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Ogórek (50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</w:t>
            </w:r>
            <w:r>
              <w:rPr>
                <w:color w:val="000000"/>
                <w:sz w:val="14"/>
                <w:szCs w:val="14"/>
              </w:rPr>
              <w:lastRenderedPageBreak/>
              <w:t xml:space="preserve">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06" w:type="dxa"/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1145,5 kcal, białko: 44,9 g, tłuszcz: 50,6 g, w tym nasycone kwasy tłuszczowe: 17,2 g, węglowodany: 133,61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27,49 g, błonnik: 15,05 g, sód: 1054,95 mg </w:t>
            </w:r>
          </w:p>
        </w:tc>
        <w:tc>
          <w:tcPr>
            <w:tcW w:w="4206" w:type="dxa"/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1 537,5 kcal, białko: 68 g, tłuszcz: 54,7 g, w tym nasycone kwasy tłuszczowe: 15,8 g, węglowodany: 204,85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37,17 g, błonnik: 23,46 g, sód: 1 669,9 mg </w:t>
            </w:r>
          </w:p>
        </w:tc>
        <w:tc>
          <w:tcPr>
            <w:tcW w:w="4207" w:type="dxa"/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2054,2 kcal, białko: 89 g, tłuszcz: 66,6 g, w tym nasycone kwasy tłuszczowe: 19,7 g, węglowodany: 290,39 g, w tym cukry: 56,19 g, błonnik: 31,64 g, sód: 1978,66 mg </w:t>
            </w:r>
          </w:p>
        </w:tc>
      </w:tr>
    </w:tbl>
    <w:p w:rsidR="000E23F4" w:rsidRDefault="000E23F4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</w:p>
    <w:p w:rsidR="000E23F4" w:rsidRDefault="00D00FBB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  <w:r>
        <w:br w:type="page"/>
      </w:r>
    </w:p>
    <w:tbl>
      <w:tblPr>
        <w:tblStyle w:val="a3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5"/>
        <w:gridCol w:w="4206"/>
        <w:gridCol w:w="4206"/>
        <w:gridCol w:w="4207"/>
      </w:tblGrid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 xml:space="preserve"> Zestaw 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P02 Dieta łatwostrawna 1-3 lat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P02 Dieta łatwostrawna 4-9 lat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P02 Dieta łatwostrawna 10-18 lat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Śniadanie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(150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(150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(75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Płatki ryżowe na mleku (300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2% tł. 86,5%, płatki ryżowe 13,5%)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(100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4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Ser żółty (25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>, sól , chlorek wapnia, karoteny)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II Śniadanie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Jabłko pieczone (75 g)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Jogurt naturalny (100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Jabłko pieczone (75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Słonecznik (15 g)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Jogurt naturalny (200 g: </w:t>
            </w:r>
            <w:r w:rsidR="00CE6041" w:rsidRPr="00CE6041">
              <w:rPr>
                <w:b/>
                <w:bCs/>
                <w:sz w:val="14"/>
                <w:szCs w:val="14"/>
              </w:rPr>
              <w:t>mleko</w:t>
            </w:r>
            <w:r>
              <w:rPr>
                <w:sz w:val="14"/>
                <w:szCs w:val="14"/>
              </w:rPr>
              <w:t xml:space="preserve"> pasteryzowane, żywe kultury bakterii jogurtowych)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Jabłko pieczone (150 g)</w:t>
            </w:r>
          </w:p>
          <w:p w:rsidR="000E23F4" w:rsidRDefault="00D00FBB" w:rsidP="00D00FB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Słonecznik (15 g)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Obiad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(200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(150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(75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(200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(100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Krupnik (400 g: włoszczyzna (30%), woda (28,81%), ziemniaki (10%), porcja rosołowa z kurczaka (8,63%), kasza jaglana (7%), marchew (6,92%), pietruszka korzeń (3,43%), </w:t>
            </w:r>
            <w:r>
              <w:rPr>
                <w:b/>
                <w:bCs/>
                <w:color w:val="000000"/>
                <w:sz w:val="14"/>
                <w:szCs w:val="14"/>
              </w:rPr>
              <w:t>seler</w:t>
            </w:r>
            <w:r>
              <w:rPr>
                <w:color w:val="000000"/>
                <w:sz w:val="14"/>
                <w:szCs w:val="14"/>
              </w:rPr>
              <w:t xml:space="preserve"> (3,43%), por (0,78%), sól (0,25%), pieprz (0,25%), ziele angielskie (0,25%), liść laurowy (0,25%))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Kopytka z serem (300 g: ziemniaki (53,76%), ser twarogowy półtłusty (22,40%), mąka </w:t>
            </w:r>
            <w:r>
              <w:rPr>
                <w:b/>
                <w:bCs/>
                <w:color w:val="000000"/>
                <w:sz w:val="14"/>
                <w:szCs w:val="14"/>
              </w:rPr>
              <w:t>pszenna</w:t>
            </w:r>
            <w:r>
              <w:rPr>
                <w:color w:val="000000"/>
                <w:sz w:val="14"/>
                <w:szCs w:val="14"/>
              </w:rPr>
              <w:t xml:space="preserve"> typ 500 (14,34%), </w:t>
            </w:r>
            <w:r>
              <w:rPr>
                <w:b/>
                <w:bCs/>
                <w:color w:val="000000"/>
                <w:sz w:val="14"/>
                <w:szCs w:val="14"/>
              </w:rPr>
              <w:t>jaja</w:t>
            </w:r>
            <w:r>
              <w:rPr>
                <w:color w:val="000000"/>
                <w:sz w:val="14"/>
                <w:szCs w:val="14"/>
              </w:rPr>
              <w:t xml:space="preserve"> (5,02%), skrobia ziemniaczana (4,48%))</w:t>
            </w:r>
          </w:p>
          <w:p w:rsidR="000E23F4" w:rsidRDefault="00D00FBB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Sos z cukinii i pomidora (150 g: pomidor (40,36%), cukinia (32,28%), marchew (12,11%), olej rzepakowy (8,07%), cebula (4,04%), koncentrat pomidorowy 30% (2,42%), natka pietruszki (0,40%), tymianek (0,12%), słodka papryka w proszku (0,12%), sól (0,08%))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Kompot (200 g: woda (80%), mieszanka owoców leśnych (20%))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Kolacja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(25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CE6041" w:rsidRDefault="00D00FBB" w:rsidP="00D00FBB">
            <w:pPr>
              <w:widowControl w:val="0"/>
              <w:spacing w:after="0" w:line="240" w:lineRule="auto"/>
              <w:ind w:left="-24" w:right="454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(80 </w:t>
            </w:r>
            <w:r w:rsidR="00CE6041" w:rsidRPr="00CE6041">
              <w:rPr>
                <w:color w:val="000000"/>
                <w:sz w:val="14"/>
                <w:szCs w:val="14"/>
              </w:rPr>
              <w:t xml:space="preserve">g; ryż (20%), szynka wieprzowa (20%), ogórek zielony (16%), pomidor (16%), papryka czerwona (16%), majonez (zaw. </w:t>
            </w:r>
            <w:r w:rsidR="00CE6041" w:rsidRPr="00CE6041">
              <w:rPr>
                <w:b/>
                <w:color w:val="000000"/>
                <w:sz w:val="14"/>
                <w:szCs w:val="14"/>
              </w:rPr>
              <w:t>jajko</w:t>
            </w:r>
            <w:r w:rsidR="00CE6041" w:rsidRPr="00CE6041"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="00CE6041" w:rsidRPr="00CE6041">
              <w:rPr>
                <w:b/>
                <w:color w:val="000000"/>
                <w:sz w:val="14"/>
                <w:szCs w:val="14"/>
              </w:rPr>
              <w:t>mleko</w:t>
            </w:r>
            <w:r w:rsidR="00CE6041" w:rsidRPr="00CE6041"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45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45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Chleb pszenny (50 g: mąka </w:t>
            </w:r>
            <w:r>
              <w:rPr>
                <w:b/>
                <w:bCs/>
                <w:sz w:val="14"/>
                <w:szCs w:val="14"/>
              </w:rPr>
              <w:t>pszenna</w:t>
            </w:r>
            <w:r>
              <w:rPr>
                <w:sz w:val="14"/>
                <w:szCs w:val="14"/>
              </w:rPr>
              <w:t xml:space="preserve"> typ 750 (59,7%), woda, mąka </w:t>
            </w:r>
            <w:r>
              <w:rPr>
                <w:b/>
                <w:bCs/>
                <w:sz w:val="14"/>
                <w:szCs w:val="14"/>
              </w:rPr>
              <w:t>żytnia</w:t>
            </w:r>
            <w:r>
              <w:rPr>
                <w:sz w:val="14"/>
                <w:szCs w:val="14"/>
              </w:rPr>
              <w:t xml:space="preserve"> typ 720 (14,9%), drożdże, sól)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Margaryna Rama (15 g: oleje roślinne (rzepakowy, słonecznikowy), woda, tłuszcz kokosowy, sól 0,3%, emulgator (lecytyna słonecznikowa), naturalny aromat, barwnik (karoten), witaminy (A,D)) 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13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Sałata (40 g)</w:t>
            </w:r>
          </w:p>
          <w:p w:rsidR="000E23F4" w:rsidRDefault="00D00FBB" w:rsidP="00D00FBB">
            <w:pPr>
              <w:widowControl w:val="0"/>
              <w:spacing w:after="0" w:line="240" w:lineRule="auto"/>
              <w:ind w:right="4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Wędlina drobiowa (25 g: mięso z piersi kurczaka, woda, skrobia ziemniaczana, sól , przyprawy i ekstrakty przypraw, aromaty, przeciwutleniacz: kwas askorbinowy, substancja konserwująca: azotyn sodu)</w:t>
            </w:r>
          </w:p>
          <w:p w:rsidR="000E23F4" w:rsidRDefault="00CE6041" w:rsidP="00D00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Sałatka ryżowa (125 g; ryż (20%), szynka wieprzowa (20%), ogórek zielony (16%), pomidor (16%), papryka czerwona (16%), majonez (zaw. </w:t>
            </w:r>
            <w:r w:rsidRPr="00CE6041">
              <w:rPr>
                <w:b/>
                <w:color w:val="000000"/>
                <w:sz w:val="14"/>
                <w:szCs w:val="14"/>
              </w:rPr>
              <w:t>jajko</w:t>
            </w:r>
            <w:r>
              <w:rPr>
                <w:color w:val="000000"/>
                <w:sz w:val="14"/>
                <w:szCs w:val="14"/>
              </w:rPr>
              <w:t xml:space="preserve">; 5,5%), jogurt naturalny (zaw. </w:t>
            </w:r>
            <w:r w:rsidRPr="00CE6041">
              <w:rPr>
                <w:b/>
                <w:color w:val="000000"/>
                <w:sz w:val="14"/>
                <w:szCs w:val="14"/>
              </w:rPr>
              <w:t>mleko</w:t>
            </w:r>
            <w:r>
              <w:rPr>
                <w:color w:val="000000"/>
                <w:sz w:val="14"/>
                <w:szCs w:val="14"/>
              </w:rPr>
              <w:t>; 5,5%), natka pietruszki (1%))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 w:right="45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Herbata z cytryną (250 g: napar herbaty czarnej (98%), cytryna (2%))</w:t>
            </w:r>
          </w:p>
        </w:tc>
      </w:tr>
      <w:tr w:rsidR="000E23F4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F4" w:rsidRDefault="000E23F4" w:rsidP="00D00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06" w:type="dxa"/>
          </w:tcPr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Wartość energetyczna: 1139,6 kcal, białko: 50 g, tłuszcz: 50,5 g, w tym </w:t>
            </w:r>
            <w:r>
              <w:rPr>
                <w:sz w:val="14"/>
                <w:szCs w:val="14"/>
              </w:rPr>
              <w:lastRenderedPageBreak/>
              <w:t xml:space="preserve">nasycone kwasy tłuszczowe: 17,2 g, węglowodany: 148,24 g, w tym cukry: 31,96 g, błonnik: 14,01 g, sód: 1126,05 mg </w:t>
            </w:r>
          </w:p>
        </w:tc>
        <w:tc>
          <w:tcPr>
            <w:tcW w:w="4206" w:type="dxa"/>
          </w:tcPr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Wartość energetyczna: 1667,3 kcal,</w:t>
            </w:r>
          </w:p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 xml:space="preserve">białko: 72,0 g, tłuszcz: 59,9 g, w tym nasycone kwasy tłuszczowe: 16,5 g, węglowodany: 220,53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41,64 g, błonnik: 21,19 g, sód: 1617,33 mg </w:t>
            </w:r>
          </w:p>
        </w:tc>
        <w:tc>
          <w:tcPr>
            <w:tcW w:w="4207" w:type="dxa"/>
          </w:tcPr>
          <w:p w:rsidR="000E23F4" w:rsidRDefault="00D00FBB" w:rsidP="00D00FBB">
            <w:pPr>
              <w:widowControl w:val="0"/>
              <w:spacing w:after="0" w:line="240" w:lineRule="auto"/>
              <w:ind w:left="-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 xml:space="preserve">Wartość energetyczna: 2071,9 kcal, białko: 89,9 g, tłuszcz: 70,0 g, w </w:t>
            </w:r>
            <w:r>
              <w:rPr>
                <w:sz w:val="14"/>
                <w:szCs w:val="14"/>
              </w:rPr>
              <w:lastRenderedPageBreak/>
              <w:t xml:space="preserve">tym nasycone kwasy tłuszczowe: 20,1 g, węglowodany: 282,18 g, </w:t>
            </w:r>
            <w:r w:rsidR="0084507F">
              <w:rPr>
                <w:sz w:val="14"/>
                <w:szCs w:val="14"/>
              </w:rPr>
              <w:t>w tym cukry:</w:t>
            </w:r>
            <w:r>
              <w:rPr>
                <w:sz w:val="14"/>
                <w:szCs w:val="14"/>
              </w:rPr>
              <w:t xml:space="preserve"> 54,6 g, błonnik: 23,49 g, sód: 1974,13 mg </w:t>
            </w:r>
          </w:p>
        </w:tc>
      </w:tr>
    </w:tbl>
    <w:p w:rsidR="000E23F4" w:rsidRDefault="000E23F4" w:rsidP="00D00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</w:p>
    <w:p w:rsidR="000E23F4" w:rsidRDefault="000E23F4" w:rsidP="00D00FBB">
      <w:pPr>
        <w:spacing w:after="0" w:line="240" w:lineRule="auto"/>
        <w:rPr>
          <w:sz w:val="14"/>
          <w:szCs w:val="14"/>
        </w:rPr>
      </w:pPr>
    </w:p>
    <w:sectPr w:rsidR="000E23F4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8A126B-3D92-455F-A9D2-ADEA1A7CF207}"/>
    <w:embedBold r:id="rId2" w:fontKey="{F3DDA1CD-C33F-4FE3-92A9-75D3128E2A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9A396CA-68C9-4CD8-9638-A0E41350CF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3B4393C-8B93-4BAB-A63A-5B74478AD3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3F4"/>
    <w:rsid w:val="000E23F4"/>
    <w:rsid w:val="0084507F"/>
    <w:rsid w:val="00936B99"/>
    <w:rsid w:val="00CE6041"/>
    <w:rsid w:val="00D00FBB"/>
    <w:rsid w:val="00F2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06B8E-C42A-4817-9C16-472FB35E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7pmsDrqAfEFajut+kg4y0iFREg==">CgMxLjAyDmguYmo1cnplZmZua2x5OAByITFQbkVLbGpJYmhqZWlNYUZib3Y1cXVmUG40bGFURk5UdQ==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1A818E38</Template>
  <TotalTime>4</TotalTime>
  <Pages>10</Pages>
  <Words>6438</Words>
  <Characters>38630</Characters>
  <Application>Microsoft Office Word</Application>
  <DocSecurity>0</DocSecurity>
  <Lines>321</Lines>
  <Paragraphs>89</Paragraphs>
  <ScaleCrop>false</ScaleCrop>
  <Company/>
  <LinksUpToDate>false</LinksUpToDate>
  <CharactersWithSpaces>44979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Borkowska</cp:lastModifiedBy>
  <cp:revision>6</cp:revision>
  <dcterms:created xsi:type="dcterms:W3CDTF">2026-06-11T12:26:00Z</dcterms:created>
  <dcterms:modified xsi:type="dcterms:W3CDTF">2026-06-12T10:02:00Z</dcterms:modified>
</cp:coreProperties>
</file>